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AED" w:rsidRDefault="00220AED" w:rsidP="0045324E">
      <w:pPr>
        <w:ind w:left="360"/>
        <w:jc w:val="center"/>
        <w:rPr>
          <w:b/>
        </w:rPr>
      </w:pPr>
      <w:r w:rsidRPr="00307E2A">
        <w:rPr>
          <w:b/>
        </w:rPr>
        <w:t>ПЛАН РАБОТЫ ПРОФСОЮЗНОЙ ОРГАНИЗАЦИИ</w:t>
      </w:r>
    </w:p>
    <w:p w:rsidR="00220AED" w:rsidRDefault="00220AED" w:rsidP="00CC60C1">
      <w:pPr>
        <w:rPr>
          <w:b/>
        </w:rPr>
      </w:pPr>
    </w:p>
    <w:p w:rsidR="00220AED" w:rsidRDefault="00220AED" w:rsidP="00CC60C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Утвержден</w:t>
      </w:r>
    </w:p>
    <w:p w:rsidR="00220AED" w:rsidRDefault="00220AED" w:rsidP="00CC60C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в заседании профсоюзного комитета </w:t>
      </w:r>
    </w:p>
    <w:p w:rsidR="00220AED" w:rsidRDefault="00220AED" w:rsidP="00CC60C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МБОУ «Рунгинская  СОШ Буинского</w:t>
      </w:r>
    </w:p>
    <w:p w:rsidR="00220AED" w:rsidRDefault="00220AED" w:rsidP="00CC60C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Района РТ»                            </w:t>
      </w:r>
    </w:p>
    <w:p w:rsidR="00220AED" w:rsidRDefault="00220AED" w:rsidP="00CC60C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«4 </w:t>
      </w:r>
      <w:bookmarkStart w:id="0" w:name="_GoBack"/>
      <w:bookmarkEnd w:id="0"/>
      <w:r>
        <w:rPr>
          <w:sz w:val="28"/>
          <w:szCs w:val="28"/>
        </w:rPr>
        <w:t>» сентября   201</w:t>
      </w:r>
      <w:r w:rsidRPr="00F65996">
        <w:rPr>
          <w:sz w:val="28"/>
          <w:szCs w:val="28"/>
        </w:rPr>
        <w:t>7</w:t>
      </w:r>
      <w:r>
        <w:rPr>
          <w:sz w:val="28"/>
          <w:szCs w:val="28"/>
        </w:rPr>
        <w:t>года</w:t>
      </w:r>
    </w:p>
    <w:p w:rsidR="00220AED" w:rsidRDefault="00220AED" w:rsidP="00CC60C1">
      <w:pPr>
        <w:rPr>
          <w:sz w:val="28"/>
          <w:szCs w:val="28"/>
        </w:rPr>
      </w:pPr>
    </w:p>
    <w:p w:rsidR="00220AED" w:rsidRDefault="00220AED" w:rsidP="00CC60C1">
      <w:pPr>
        <w:rPr>
          <w:sz w:val="28"/>
          <w:szCs w:val="28"/>
        </w:rPr>
      </w:pPr>
    </w:p>
    <w:p w:rsidR="00220AED" w:rsidRDefault="00220AED" w:rsidP="00CC60C1">
      <w:pPr>
        <w:rPr>
          <w:sz w:val="28"/>
          <w:szCs w:val="28"/>
        </w:rPr>
      </w:pPr>
    </w:p>
    <w:p w:rsidR="00220AED" w:rsidRDefault="00220AED" w:rsidP="0045324E">
      <w:pPr>
        <w:jc w:val="center"/>
        <w:rPr>
          <w:sz w:val="28"/>
          <w:szCs w:val="28"/>
        </w:rPr>
      </w:pPr>
      <w:r>
        <w:rPr>
          <w:sz w:val="28"/>
          <w:szCs w:val="28"/>
        </w:rPr>
        <w:t>ПЛАН   РАБОТЫ</w:t>
      </w:r>
    </w:p>
    <w:p w:rsidR="00220AED" w:rsidRDefault="00220AED" w:rsidP="0045324E">
      <w:pPr>
        <w:jc w:val="center"/>
        <w:rPr>
          <w:sz w:val="28"/>
          <w:szCs w:val="28"/>
        </w:rPr>
      </w:pPr>
      <w:r>
        <w:rPr>
          <w:sz w:val="28"/>
          <w:szCs w:val="28"/>
        </w:rPr>
        <w:t>первичной профсоюзной организации МБОУ « РСОШ»</w:t>
      </w:r>
    </w:p>
    <w:p w:rsidR="00220AED" w:rsidRDefault="00220AED" w:rsidP="0045324E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2017-18 учебный год.</w:t>
      </w:r>
    </w:p>
    <w:p w:rsidR="00220AED" w:rsidRDefault="00220AED" w:rsidP="00CC60C1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4119"/>
        <w:gridCol w:w="2391"/>
        <w:gridCol w:w="2387"/>
      </w:tblGrid>
      <w:tr w:rsidR="00220AED" w:rsidRPr="00CB039F" w:rsidTr="00950C93">
        <w:tc>
          <w:tcPr>
            <w:tcW w:w="648" w:type="dxa"/>
          </w:tcPr>
          <w:p w:rsidR="00220AED" w:rsidRDefault="00220AED" w:rsidP="00950C93">
            <w:r>
              <w:t>№№</w:t>
            </w:r>
          </w:p>
          <w:p w:rsidR="00220AED" w:rsidRDefault="00220AED" w:rsidP="00950C93">
            <w:r>
              <w:t>Пп</w:t>
            </w:r>
          </w:p>
        </w:tc>
        <w:tc>
          <w:tcPr>
            <w:tcW w:w="4137" w:type="dxa"/>
          </w:tcPr>
          <w:p w:rsidR="00220AED" w:rsidRDefault="00220AED" w:rsidP="00950C93">
            <w:r>
              <w:t>Наименование мероприятия</w:t>
            </w:r>
          </w:p>
        </w:tc>
        <w:tc>
          <w:tcPr>
            <w:tcW w:w="2393" w:type="dxa"/>
          </w:tcPr>
          <w:p w:rsidR="00220AED" w:rsidRDefault="00220AED" w:rsidP="00950C93">
            <w:r>
              <w:t>Срок исполнения</w:t>
            </w:r>
          </w:p>
        </w:tc>
        <w:tc>
          <w:tcPr>
            <w:tcW w:w="2393" w:type="dxa"/>
          </w:tcPr>
          <w:p w:rsidR="00220AED" w:rsidRDefault="00220AED" w:rsidP="00950C93">
            <w:r>
              <w:t>Ответственные</w:t>
            </w:r>
          </w:p>
        </w:tc>
      </w:tr>
      <w:tr w:rsidR="00220AED" w:rsidRPr="00CB039F" w:rsidTr="00950C93">
        <w:tc>
          <w:tcPr>
            <w:tcW w:w="648" w:type="dxa"/>
          </w:tcPr>
          <w:p w:rsidR="00220AED" w:rsidRDefault="00220AED" w:rsidP="00950C93">
            <w:r>
              <w:t xml:space="preserve"> 1.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>2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>3.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 xml:space="preserve">4. 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 xml:space="preserve">5. 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 xml:space="preserve">6. 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 xml:space="preserve">7. </w:t>
            </w:r>
          </w:p>
        </w:tc>
        <w:tc>
          <w:tcPr>
            <w:tcW w:w="4137" w:type="dxa"/>
          </w:tcPr>
          <w:p w:rsidR="00220AED" w:rsidRPr="00CB039F" w:rsidRDefault="00220AED" w:rsidP="00950C93">
            <w:pPr>
              <w:rPr>
                <w:b/>
              </w:rPr>
            </w:pPr>
            <w:r w:rsidRPr="00CB039F">
              <w:rPr>
                <w:b/>
              </w:rPr>
              <w:t>Организаторская работа по социальному партнерству:</w:t>
            </w:r>
          </w:p>
          <w:p w:rsidR="00220AED" w:rsidRDefault="00220AED" w:rsidP="00950C93">
            <w:r>
              <w:t>- выполнение пунктов коллективного договора на 2016-2018 годы между  администрацией и первичной профсоюзной организацией;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>- внесение изменений и дополнений  в коллективный договор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>- принятие участия в днях (декадах)  единых действий профсоюзов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Pr="00CB039F" w:rsidRDefault="00220AED" w:rsidP="00950C93">
            <w:pPr>
              <w:rPr>
                <w:b/>
              </w:rPr>
            </w:pPr>
            <w:r w:rsidRPr="00CB039F">
              <w:rPr>
                <w:b/>
              </w:rPr>
              <w:t>Профсоюзные собрания.</w:t>
            </w:r>
          </w:p>
          <w:p w:rsidR="00220AED" w:rsidRPr="00CB039F" w:rsidRDefault="00220AED" w:rsidP="00950C93">
            <w:pPr>
              <w:rPr>
                <w:b/>
              </w:rPr>
            </w:pPr>
          </w:p>
          <w:p w:rsidR="00220AED" w:rsidRPr="00CB039F" w:rsidRDefault="00220AED" w:rsidP="00950C93">
            <w:pPr>
              <w:rPr>
                <w:b/>
              </w:rPr>
            </w:pPr>
          </w:p>
          <w:p w:rsidR="00220AED" w:rsidRDefault="00220AED" w:rsidP="00950C93"/>
          <w:p w:rsidR="00220AED" w:rsidRDefault="00220AED" w:rsidP="00950C93"/>
          <w:p w:rsidR="00220AED" w:rsidRPr="00CB039F" w:rsidRDefault="00220AED" w:rsidP="00950C93">
            <w:pPr>
              <w:rPr>
                <w:b/>
              </w:rPr>
            </w:pPr>
            <w:r w:rsidRPr="00CB039F">
              <w:rPr>
                <w:b/>
              </w:rPr>
              <w:t>Заседания профсоюзного комитета:</w:t>
            </w:r>
          </w:p>
          <w:p w:rsidR="00220AED" w:rsidRPr="00CB039F" w:rsidRDefault="00220AED" w:rsidP="00950C93">
            <w:pPr>
              <w:rPr>
                <w:b/>
              </w:rPr>
            </w:pPr>
          </w:p>
          <w:p w:rsidR="00220AED" w:rsidRPr="00CB039F" w:rsidRDefault="00220AED" w:rsidP="00950C93">
            <w:pPr>
              <w:rPr>
                <w:b/>
              </w:rPr>
            </w:pP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Pr="00CB039F" w:rsidRDefault="00220AED" w:rsidP="00950C93">
            <w:pPr>
              <w:rPr>
                <w:b/>
              </w:rPr>
            </w:pPr>
            <w:r w:rsidRPr="00CB039F">
              <w:rPr>
                <w:b/>
              </w:rPr>
              <w:t>Участие профсоюзной организации в подготовке и проведении  мероприятий  внутри  образовательного учреждения и  района (города):</w:t>
            </w:r>
          </w:p>
          <w:p w:rsidR="00220AED" w:rsidRDefault="00220AED" w:rsidP="00950C93">
            <w:r>
              <w:t xml:space="preserve">  - День Учителя</w:t>
            </w:r>
          </w:p>
          <w:p w:rsidR="00220AED" w:rsidRDefault="00220AED" w:rsidP="00950C93">
            <w:r>
              <w:t xml:space="preserve"> -  День Пожилых людей </w:t>
            </w:r>
            <w:r w:rsidRPr="00CB039F">
              <w:rPr>
                <w:b/>
              </w:rPr>
              <w:t>( и так далее</w:t>
            </w:r>
            <w:r>
              <w:t xml:space="preserve"> … </w:t>
            </w:r>
            <w:r w:rsidRPr="00CB039F">
              <w:rPr>
                <w:b/>
              </w:rPr>
              <w:t>государственные, республиканские  праздники, конкурсы, смотры, соревнования, аттестация  педагогических работников….</w:t>
            </w:r>
          </w:p>
          <w:p w:rsidR="00220AED" w:rsidRDefault="00220AED" w:rsidP="00950C93"/>
          <w:p w:rsidR="00220AED" w:rsidRDefault="00220AED" w:rsidP="00950C93">
            <w:r>
              <w:t xml:space="preserve"> Профсоюзная учеба</w:t>
            </w:r>
          </w:p>
          <w:p w:rsidR="00220AED" w:rsidRPr="00CB039F" w:rsidRDefault="00220AED" w:rsidP="00950C93">
            <w:pPr>
              <w:rPr>
                <w:b/>
              </w:rPr>
            </w:pPr>
          </w:p>
          <w:p w:rsidR="00220AED" w:rsidRPr="00CB039F" w:rsidRDefault="00220AED" w:rsidP="00950C93">
            <w:pPr>
              <w:rPr>
                <w:b/>
              </w:rPr>
            </w:pPr>
            <w:r w:rsidRPr="00CB039F">
              <w:rPr>
                <w:b/>
              </w:rPr>
              <w:t>Напр. Изучение Устава  профсоюза работников народного образования и науки Российской Федерации</w:t>
            </w:r>
          </w:p>
          <w:p w:rsidR="00220AED" w:rsidRPr="00F65996" w:rsidRDefault="00220AED" w:rsidP="00950C93">
            <w:pPr>
              <w:rPr>
                <w:b/>
              </w:rPr>
            </w:pPr>
            <w:r>
              <w:rPr>
                <w:b/>
              </w:rPr>
              <w:t>( разделов Устава</w:t>
            </w:r>
            <w:r w:rsidRPr="00F65996">
              <w:rPr>
                <w:b/>
              </w:rPr>
              <w:t>)</w:t>
            </w:r>
          </w:p>
          <w:p w:rsidR="00220AED" w:rsidRPr="00CB039F" w:rsidRDefault="00220AED" w:rsidP="00950C93">
            <w:pPr>
              <w:rPr>
                <w:b/>
              </w:rPr>
            </w:pPr>
          </w:p>
          <w:p w:rsidR="00220AED" w:rsidRPr="00CB039F" w:rsidRDefault="00220AED" w:rsidP="00950C93">
            <w:pPr>
              <w:rPr>
                <w:b/>
              </w:rPr>
            </w:pPr>
            <w:r w:rsidRPr="00CB039F">
              <w:rPr>
                <w:b/>
              </w:rPr>
              <w:t xml:space="preserve">Изучение документов Новой системы оплаты труда и т.п. </w:t>
            </w:r>
          </w:p>
          <w:p w:rsidR="00220AED" w:rsidRDefault="00220AED" w:rsidP="00950C93"/>
          <w:p w:rsidR="00220AED" w:rsidRDefault="00220AED" w:rsidP="00950C93">
            <w:r>
              <w:t xml:space="preserve"> Профсоюзные  отчеты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 xml:space="preserve">А) Статистический отчет первичной организации профсоюза </w:t>
            </w:r>
          </w:p>
          <w:p w:rsidR="00220AED" w:rsidRDefault="00220AED" w:rsidP="00950C93"/>
          <w:p w:rsidR="00220AED" w:rsidRDefault="00220AED" w:rsidP="00950C93">
            <w:r>
              <w:t xml:space="preserve">Вопросы на контроле: </w:t>
            </w:r>
          </w:p>
          <w:p w:rsidR="00220AED" w:rsidRDefault="00220AED" w:rsidP="00950C93">
            <w:r>
              <w:t>- тарификация педагогических кадров;</w:t>
            </w:r>
          </w:p>
          <w:p w:rsidR="00220AED" w:rsidRDefault="00220AED" w:rsidP="00950C93">
            <w:r>
              <w:t>- аттестация педагогических кадров;</w:t>
            </w:r>
          </w:p>
          <w:p w:rsidR="00220AED" w:rsidRPr="00CB039F" w:rsidRDefault="00220AED" w:rsidP="00950C93">
            <w:pPr>
              <w:rPr>
                <w:b/>
              </w:rPr>
            </w:pPr>
            <w:r w:rsidRPr="00CB039F">
              <w:rPr>
                <w:b/>
              </w:rPr>
              <w:t>- выплата субсидий за  коммунальные услуги (только для сельских ОУ)</w:t>
            </w:r>
          </w:p>
          <w:p w:rsidR="00220AED" w:rsidRDefault="00220AED" w:rsidP="00950C93">
            <w:r>
              <w:t>- соблюдение социальных гарантий, предусмотренных в коллективном договоре;</w:t>
            </w:r>
          </w:p>
          <w:p w:rsidR="00220AED" w:rsidRDefault="00220AED" w:rsidP="00950C93">
            <w:r>
              <w:t>- состояние охраны труда и техники безопасности в УО;</w:t>
            </w:r>
          </w:p>
          <w:p w:rsidR="00220AED" w:rsidRDefault="00220AED" w:rsidP="00950C93">
            <w:r>
              <w:t>- прохождение диспансеризации (медицинских осмотров);</w:t>
            </w:r>
          </w:p>
          <w:p w:rsidR="00220AED" w:rsidRDefault="00220AED" w:rsidP="00950C93">
            <w:r>
              <w:t>- соблюдение трудового законодательства  и т.п.</w:t>
            </w:r>
          </w:p>
        </w:tc>
        <w:tc>
          <w:tcPr>
            <w:tcW w:w="2393" w:type="dxa"/>
          </w:tcPr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 xml:space="preserve"> 2017-2018 годы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 xml:space="preserve">По необходимости 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 xml:space="preserve">В сроки, установленные решениями ФНПР, ФП РТ, ЦС Всероссийского, Президиумов  Республиканского, районного комитетов профсоюза работников народного образования и науки </w:t>
            </w:r>
          </w:p>
          <w:p w:rsidR="00220AED" w:rsidRDefault="00220AED" w:rsidP="00950C93"/>
          <w:p w:rsidR="00220AED" w:rsidRPr="00CB039F" w:rsidRDefault="00220AED" w:rsidP="00950C93">
            <w:pPr>
              <w:rPr>
                <w:b/>
              </w:rPr>
            </w:pPr>
            <w:r w:rsidRPr="00CB039F">
              <w:rPr>
                <w:b/>
              </w:rPr>
              <w:t>По необходимости, но не реже 1 раза в год</w:t>
            </w:r>
          </w:p>
          <w:p w:rsidR="00220AED" w:rsidRPr="00CB039F" w:rsidRDefault="00220AED" w:rsidP="00950C93">
            <w:pPr>
              <w:rPr>
                <w:b/>
              </w:rPr>
            </w:pPr>
          </w:p>
          <w:p w:rsidR="00220AED" w:rsidRPr="00CB039F" w:rsidRDefault="00220AED" w:rsidP="00950C93">
            <w:pPr>
              <w:rPr>
                <w:b/>
              </w:rPr>
            </w:pPr>
          </w:p>
          <w:p w:rsidR="00220AED" w:rsidRPr="00CB039F" w:rsidRDefault="00220AED" w:rsidP="00950C93">
            <w:pPr>
              <w:rPr>
                <w:b/>
              </w:rPr>
            </w:pPr>
            <w:r w:rsidRPr="00CB039F">
              <w:rPr>
                <w:b/>
              </w:rPr>
              <w:t>Заседания профсоюзного комитета проводятся по мере необходимости, но не реже одного раза в два месяца</w:t>
            </w:r>
          </w:p>
          <w:p w:rsidR="00220AED" w:rsidRPr="00CB039F" w:rsidRDefault="00220AED" w:rsidP="00950C93">
            <w:pPr>
              <w:rPr>
                <w:b/>
              </w:rPr>
            </w:pPr>
          </w:p>
          <w:p w:rsidR="00220AED" w:rsidRDefault="00220AED" w:rsidP="00950C93"/>
          <w:p w:rsidR="00220AED" w:rsidRDefault="00220AED" w:rsidP="00950C93"/>
          <w:p w:rsidR="00220AED" w:rsidRDefault="00220AED" w:rsidP="00950C93">
            <w:pPr>
              <w:ind w:left="-4975"/>
            </w:pP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 xml:space="preserve"> Октябрь,</w:t>
            </w:r>
          </w:p>
          <w:p w:rsidR="00220AED" w:rsidRDefault="00220AED" w:rsidP="00950C93">
            <w:r>
              <w:t>Октябрь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>Систематически, не реже 2 раза в год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 xml:space="preserve">По решению районного комитета, Республиканского и Всероссийского профсоюза работников образования и науки 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>Систематически</w:t>
            </w:r>
          </w:p>
        </w:tc>
        <w:tc>
          <w:tcPr>
            <w:tcW w:w="2393" w:type="dxa"/>
          </w:tcPr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>Руководитель УО (Терентьев Д.В.), председатель профкома.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>Руководитель УО (Терентьев Д. В.,) председатель профкома</w:t>
            </w:r>
          </w:p>
          <w:p w:rsidR="00220AED" w:rsidRDefault="00220AED" w:rsidP="00950C93">
            <w:r>
              <w:t>Руководитель УО (Терентьев Д. В.), председатель профкома.</w:t>
            </w:r>
          </w:p>
          <w:p w:rsidR="00220AED" w:rsidRDefault="00220AED" w:rsidP="00950C93"/>
          <w:p w:rsidR="00220AED" w:rsidRDefault="00220AED" w:rsidP="00950C93">
            <w:r>
              <w:t>Председатель и члены профкома.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>Председатель и члены профкома.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>Председатель и члены профкома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>Председатель и члены профкома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>Председатель и члены профкома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>Председатель профкома</w:t>
            </w:r>
          </w:p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/>
          <w:p w:rsidR="00220AED" w:rsidRDefault="00220AED" w:rsidP="00950C93">
            <w:r>
              <w:t>Председатель и члены профкома</w:t>
            </w:r>
          </w:p>
          <w:p w:rsidR="00220AED" w:rsidRDefault="00220AED" w:rsidP="00950C93"/>
          <w:p w:rsidR="00220AED" w:rsidRDefault="00220AED" w:rsidP="00950C93"/>
        </w:tc>
      </w:tr>
    </w:tbl>
    <w:p w:rsidR="00220AED" w:rsidRDefault="00220AED" w:rsidP="00CC60C1">
      <w:pPr>
        <w:rPr>
          <w:sz w:val="28"/>
          <w:szCs w:val="28"/>
        </w:rPr>
      </w:pPr>
    </w:p>
    <w:p w:rsidR="00220AED" w:rsidRDefault="00220AED" w:rsidP="00CC60C1">
      <w:pPr>
        <w:rPr>
          <w:sz w:val="28"/>
          <w:szCs w:val="28"/>
        </w:rPr>
      </w:pPr>
    </w:p>
    <w:p w:rsidR="00220AED" w:rsidRDefault="00220AED" w:rsidP="00CC60C1">
      <w:pPr>
        <w:rPr>
          <w:sz w:val="28"/>
          <w:szCs w:val="28"/>
        </w:rPr>
      </w:pPr>
    </w:p>
    <w:p w:rsidR="00220AED" w:rsidRDefault="00220AED" w:rsidP="00CC60C1">
      <w:pPr>
        <w:rPr>
          <w:sz w:val="28"/>
          <w:szCs w:val="28"/>
        </w:rPr>
      </w:pPr>
    </w:p>
    <w:p w:rsidR="00220AED" w:rsidRDefault="00220AED" w:rsidP="00F501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Председатель первичной профсоюзной организации</w:t>
      </w:r>
    </w:p>
    <w:p w:rsidR="00220AED" w:rsidRDefault="00220AED" w:rsidP="00F501EF">
      <w:pPr>
        <w:jc w:val="both"/>
        <w:rPr>
          <w:sz w:val="28"/>
          <w:szCs w:val="28"/>
        </w:rPr>
      </w:pPr>
      <w:r>
        <w:rPr>
          <w:sz w:val="28"/>
          <w:szCs w:val="28"/>
        </w:rPr>
        <w:t>МБОУ «Рунгинская  средняя общеобразовательная школа Буинского муниципального района РТ»</w:t>
      </w:r>
    </w:p>
    <w:p w:rsidR="00220AED" w:rsidRDefault="00220AED" w:rsidP="00CC60C1">
      <w:pPr>
        <w:rPr>
          <w:sz w:val="22"/>
          <w:szCs w:val="22"/>
        </w:rPr>
      </w:pPr>
    </w:p>
    <w:p w:rsidR="00220AED" w:rsidRDefault="00220AED" w:rsidP="00CC60C1">
      <w:pPr>
        <w:rPr>
          <w:sz w:val="22"/>
          <w:szCs w:val="22"/>
        </w:rPr>
      </w:pPr>
    </w:p>
    <w:p w:rsidR="00220AED" w:rsidRDefault="00220AED" w:rsidP="00CC60C1">
      <w:pPr>
        <w:rPr>
          <w:sz w:val="28"/>
          <w:szCs w:val="28"/>
        </w:rPr>
      </w:pPr>
      <w:r>
        <w:rPr>
          <w:sz w:val="28"/>
          <w:szCs w:val="28"/>
        </w:rPr>
        <w:t>________/Шурбина И.Н./</w:t>
      </w:r>
    </w:p>
    <w:p w:rsidR="00220AED" w:rsidRDefault="00220AED" w:rsidP="00CC60C1">
      <w:pPr>
        <w:rPr>
          <w:sz w:val="22"/>
          <w:szCs w:val="22"/>
        </w:rPr>
      </w:pPr>
    </w:p>
    <w:p w:rsidR="00220AED" w:rsidRDefault="00220AED"/>
    <w:sectPr w:rsidR="00220AED" w:rsidSect="00A83A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C60C1"/>
    <w:rsid w:val="00037D67"/>
    <w:rsid w:val="000D072E"/>
    <w:rsid w:val="00115265"/>
    <w:rsid w:val="00220AED"/>
    <w:rsid w:val="00245372"/>
    <w:rsid w:val="00307E2A"/>
    <w:rsid w:val="0045324E"/>
    <w:rsid w:val="005D20E4"/>
    <w:rsid w:val="00612D2A"/>
    <w:rsid w:val="006F16E4"/>
    <w:rsid w:val="007A5C96"/>
    <w:rsid w:val="008B295F"/>
    <w:rsid w:val="008F7154"/>
    <w:rsid w:val="00950C93"/>
    <w:rsid w:val="00A83A8C"/>
    <w:rsid w:val="00C51623"/>
    <w:rsid w:val="00CB039F"/>
    <w:rsid w:val="00CC60C1"/>
    <w:rsid w:val="00F501EF"/>
    <w:rsid w:val="00F53F70"/>
    <w:rsid w:val="00F65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0C1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495</Words>
  <Characters>2828</Characters>
  <Application>Microsoft Office Outlook</Application>
  <DocSecurity>0</DocSecurity>
  <Lines>0</Lines>
  <Paragraphs>0</Paragraphs>
  <ScaleCrop>false</ScaleCrop>
  <Company>Дом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ПРОФСОЮЗНОЙ ОРГАНИЗАЦИИ</dc:title>
  <dc:subject/>
  <dc:creator>Дима</dc:creator>
  <cp:keywords/>
  <dc:description/>
  <cp:lastModifiedBy>ЗДВР</cp:lastModifiedBy>
  <cp:revision>2</cp:revision>
  <cp:lastPrinted>2016-09-19T05:20:00Z</cp:lastPrinted>
  <dcterms:created xsi:type="dcterms:W3CDTF">2017-10-20T15:19:00Z</dcterms:created>
  <dcterms:modified xsi:type="dcterms:W3CDTF">2017-10-20T15:19:00Z</dcterms:modified>
</cp:coreProperties>
</file>